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65" w:rsidRPr="00B14765" w:rsidRDefault="00B14765" w:rsidP="00B14765">
      <w:pPr>
        <w:pStyle w:val="Prrafodelista"/>
        <w:ind w:left="0"/>
        <w:jc w:val="center"/>
        <w:rPr>
          <w:b/>
          <w:u w:val="single"/>
        </w:rPr>
      </w:pPr>
      <w:bookmarkStart w:id="0" w:name="_GoBack"/>
      <w:r w:rsidRPr="00B14765">
        <w:rPr>
          <w:b/>
          <w:u w:val="single"/>
        </w:rPr>
        <w:t xml:space="preserve">CENSO DEFINITIVO - </w:t>
      </w:r>
      <w:r w:rsidRPr="00B14765">
        <w:rPr>
          <w:b/>
          <w:u w:val="single"/>
        </w:rPr>
        <w:t>ALUMNOS FACULTADE</w:t>
      </w:r>
      <w:r w:rsidRPr="00B14765">
        <w:rPr>
          <w:b/>
          <w:u w:val="single"/>
        </w:rPr>
        <w:t xml:space="preserve"> DE HISTORIA</w:t>
      </w:r>
    </w:p>
    <w:bookmarkEnd w:id="0"/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Alejandre</w:t>
      </w:r>
      <w:proofErr w:type="spellEnd"/>
      <w:r>
        <w:t xml:space="preserve"> Ojea, Mónica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Almón</w:t>
      </w:r>
      <w:proofErr w:type="spellEnd"/>
      <w:r>
        <w:t xml:space="preserve"> </w:t>
      </w:r>
      <w:proofErr w:type="spellStart"/>
      <w:r>
        <w:t>Bugallo</w:t>
      </w:r>
      <w:proofErr w:type="spellEnd"/>
      <w:r>
        <w:t>, Marcos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Álvarez Falcón, Beatriz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Alvarez</w:t>
      </w:r>
      <w:proofErr w:type="spellEnd"/>
      <w:r>
        <w:t xml:space="preserve"> Rial, Monserrat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Álvarez Rodríguez, Martín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Ángel Pérez, Alejandro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Ares Costa, Julián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Ares Flores, Carlos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Ares López, Rodrigo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Arribas Álvarez, Rocío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Baltasar </w:t>
      </w:r>
      <w:proofErr w:type="spellStart"/>
      <w:r>
        <w:t>Moa</w:t>
      </w:r>
      <w:proofErr w:type="spellEnd"/>
      <w:r>
        <w:t>, Paula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Barcia Seijo, Gustavo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Blanco </w:t>
      </w:r>
      <w:proofErr w:type="spellStart"/>
      <w:r>
        <w:t>Reigada</w:t>
      </w:r>
      <w:proofErr w:type="spellEnd"/>
      <w:r>
        <w:t>, Mónica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Cádiz Rilo, Begoña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Caiño</w:t>
      </w:r>
      <w:proofErr w:type="spellEnd"/>
      <w:r>
        <w:t xml:space="preserve"> Fonseca, </w:t>
      </w:r>
      <w:proofErr w:type="spellStart"/>
      <w:r>
        <w:t>Brayan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Calero Flores, Jorge </w:t>
      </w:r>
      <w:proofErr w:type="spellStart"/>
      <w:r>
        <w:t>Antenor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Campelo</w:t>
      </w:r>
      <w:proofErr w:type="spellEnd"/>
      <w:r>
        <w:t xml:space="preserve"> Rodríguez, Jessica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Campo </w:t>
      </w:r>
      <w:proofErr w:type="spellStart"/>
      <w:r>
        <w:t>Orduz</w:t>
      </w:r>
      <w:proofErr w:type="spellEnd"/>
      <w:r>
        <w:t>, Stephanie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Carballo Domínguez, Belén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Cernadas </w:t>
      </w:r>
      <w:proofErr w:type="spellStart"/>
      <w:r>
        <w:t>Peixoto</w:t>
      </w:r>
      <w:proofErr w:type="spellEnd"/>
      <w:r>
        <w:t>, Diego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Cid Bernárdez, David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Cid </w:t>
      </w:r>
      <w:proofErr w:type="spellStart"/>
      <w:r>
        <w:t>Dorribo</w:t>
      </w:r>
      <w:proofErr w:type="spellEnd"/>
      <w:r>
        <w:t>, Joel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Cid González, Pablo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Cidre</w:t>
      </w:r>
      <w:proofErr w:type="spellEnd"/>
      <w:r>
        <w:t xml:space="preserve"> González, Elvira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Cobas Díaz, Jessica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Cofán</w:t>
      </w:r>
      <w:proofErr w:type="spellEnd"/>
      <w:r>
        <w:t xml:space="preserve"> Vidal, José Luis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Conde Gómez, Aitor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Conde </w:t>
      </w:r>
      <w:proofErr w:type="spellStart"/>
      <w:r>
        <w:t>Sablon</w:t>
      </w:r>
      <w:proofErr w:type="spellEnd"/>
      <w:r>
        <w:t>, Bárbara del Carmen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Constenla</w:t>
      </w:r>
      <w:proofErr w:type="spellEnd"/>
      <w:r>
        <w:t xml:space="preserve"> </w:t>
      </w:r>
      <w:proofErr w:type="spellStart"/>
      <w:r>
        <w:t>Fontenla</w:t>
      </w:r>
      <w:proofErr w:type="spellEnd"/>
      <w:r>
        <w:t>, Lorena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Cornado Rodríguez, Lucía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Corrales </w:t>
      </w:r>
      <w:proofErr w:type="spellStart"/>
      <w:r>
        <w:t>Dacal</w:t>
      </w:r>
      <w:proofErr w:type="spellEnd"/>
      <w:r>
        <w:t>, Natalia Soledad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da Costa Moreira </w:t>
      </w:r>
      <w:proofErr w:type="spellStart"/>
      <w:r>
        <w:t>Paiva</w:t>
      </w:r>
      <w:proofErr w:type="spellEnd"/>
      <w:r>
        <w:t xml:space="preserve">, </w:t>
      </w:r>
      <w:proofErr w:type="spellStart"/>
      <w:r>
        <w:t>Marcella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Del </w:t>
      </w:r>
      <w:proofErr w:type="spellStart"/>
      <w:r>
        <w:t>pont</w:t>
      </w:r>
      <w:proofErr w:type="spellEnd"/>
      <w:r>
        <w:t xml:space="preserve"> Lorenzo, Aroa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Diéguez Sánchez, Lara Manuela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Diz</w:t>
      </w:r>
      <w:proofErr w:type="spellEnd"/>
      <w:r>
        <w:t xml:space="preserve"> Domínguez, Andrés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Diz</w:t>
      </w:r>
      <w:proofErr w:type="spellEnd"/>
      <w:r>
        <w:t xml:space="preserve"> Fernández, Iván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lastRenderedPageBreak/>
        <w:t>Domínguez Álvarez, Laura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Dominguez</w:t>
      </w:r>
      <w:proofErr w:type="spellEnd"/>
      <w:r>
        <w:t xml:space="preserve"> </w:t>
      </w:r>
      <w:proofErr w:type="spellStart"/>
      <w:r>
        <w:t>Fernandez</w:t>
      </w:r>
      <w:proofErr w:type="spellEnd"/>
      <w:r>
        <w:t>, Damián Xabier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Dorado Álvarez, Rocío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Duarte Cacabelos, Paola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Durán </w:t>
      </w:r>
      <w:proofErr w:type="spellStart"/>
      <w:r>
        <w:t>Penabad</w:t>
      </w:r>
      <w:proofErr w:type="spellEnd"/>
      <w:r>
        <w:t>, Ana María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Espino Alvarado, Héctor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Estévez Álvarez, Aarón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Estévez Barbosa, Ramón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Estévez </w:t>
      </w:r>
      <w:proofErr w:type="spellStart"/>
      <w:r>
        <w:t>Zarzuelo</w:t>
      </w:r>
      <w:proofErr w:type="spellEnd"/>
      <w:r>
        <w:t>, Benjamín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Fabrés</w:t>
      </w:r>
      <w:proofErr w:type="spellEnd"/>
      <w:r>
        <w:t xml:space="preserve"> </w:t>
      </w:r>
      <w:proofErr w:type="spellStart"/>
      <w:r>
        <w:t>Torrents</w:t>
      </w:r>
      <w:proofErr w:type="spellEnd"/>
      <w:r>
        <w:t>, Joaquim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Fajín Lama, Álvaro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Feijóo</w:t>
      </w:r>
      <w:proofErr w:type="spellEnd"/>
      <w:r>
        <w:t xml:space="preserve"> Piñeiro, María del Mar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Fernández Alonso, Pedro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Fernández Núñez, Diego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Fernández Palomino, Mildred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Fernández </w:t>
      </w:r>
      <w:proofErr w:type="spellStart"/>
      <w:r>
        <w:t>Veleiro</w:t>
      </w:r>
      <w:proofErr w:type="spellEnd"/>
      <w:r>
        <w:t>, Álvaro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Ferreiro Calvo, Mireya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Ferro Garrido, Marián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Filgueira</w:t>
      </w:r>
      <w:proofErr w:type="spellEnd"/>
      <w:r>
        <w:t xml:space="preserve"> Peón, Nuria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Fontán</w:t>
      </w:r>
      <w:proofErr w:type="spellEnd"/>
      <w:r>
        <w:t xml:space="preserve"> Vidal, Silvia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Galiña</w:t>
      </w:r>
      <w:proofErr w:type="spellEnd"/>
      <w:r>
        <w:t xml:space="preserve"> Lorenzo, Juan Manuel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Gallego Rey, Pablo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García Cabo, Manuel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García Gil, Lucía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García Grande, Andrea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García Rodríguez, María </w:t>
      </w:r>
      <w:proofErr w:type="spellStart"/>
      <w:r>
        <w:t>Ayelén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García-fuentes </w:t>
      </w:r>
      <w:proofErr w:type="spellStart"/>
      <w:r>
        <w:t>Corredoira</w:t>
      </w:r>
      <w:proofErr w:type="spellEnd"/>
      <w:r>
        <w:t>, Jacobo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Giunchi</w:t>
      </w:r>
      <w:proofErr w:type="spellEnd"/>
      <w:r>
        <w:t xml:space="preserve"> , Eleonora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Gómez García, </w:t>
      </w:r>
      <w:proofErr w:type="spellStart"/>
      <w:r>
        <w:t>Xosé</w:t>
      </w:r>
      <w:proofErr w:type="spellEnd"/>
      <w:r>
        <w:t xml:space="preserve"> </w:t>
      </w:r>
      <w:proofErr w:type="spellStart"/>
      <w:r>
        <w:t>Lois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Gómez Manso, Belén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Gómez Santos, André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González Fernández, María Beatriz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González </w:t>
      </w:r>
      <w:proofErr w:type="spellStart"/>
      <w:r>
        <w:t>Formoso</w:t>
      </w:r>
      <w:proofErr w:type="spellEnd"/>
      <w:r>
        <w:t>, Eva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González Novoa, Belén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González </w:t>
      </w:r>
      <w:proofErr w:type="spellStart"/>
      <w:r>
        <w:t>SanMartín</w:t>
      </w:r>
      <w:proofErr w:type="spellEnd"/>
      <w:r>
        <w:t>, Celso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González-</w:t>
      </w:r>
      <w:proofErr w:type="spellStart"/>
      <w:r>
        <w:t>anleo</w:t>
      </w:r>
      <w:proofErr w:type="spellEnd"/>
      <w:r>
        <w:t xml:space="preserve"> Martínez, Alejandro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Guedes</w:t>
      </w:r>
      <w:proofErr w:type="spellEnd"/>
      <w:r>
        <w:t xml:space="preserve"> Tavares, Isaac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Guevara </w:t>
      </w:r>
      <w:proofErr w:type="spellStart"/>
      <w:r>
        <w:t>Guevara</w:t>
      </w:r>
      <w:proofErr w:type="spellEnd"/>
      <w:r>
        <w:t>, Óscar Andrés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Guitian</w:t>
      </w:r>
      <w:proofErr w:type="spellEnd"/>
      <w:r>
        <w:t xml:space="preserve"> López, Belén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Holguera</w:t>
      </w:r>
      <w:proofErr w:type="spellEnd"/>
      <w:r>
        <w:t xml:space="preserve"> Sillero, David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lastRenderedPageBreak/>
        <w:t>Iglesias Gómez, Montserrat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Jiménez García, Víctor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López Novoa, Francisco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López Taboada, José Manuel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López </w:t>
      </w:r>
      <w:proofErr w:type="spellStart"/>
      <w:r>
        <w:t>Verísimo</w:t>
      </w:r>
      <w:proofErr w:type="spellEnd"/>
      <w:r>
        <w:t>, Rubén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 xml:space="preserve">Lorenzo </w:t>
      </w:r>
      <w:proofErr w:type="spellStart"/>
      <w:r>
        <w:t>Couto</w:t>
      </w:r>
      <w:proofErr w:type="spellEnd"/>
      <w:r>
        <w:t xml:space="preserve">, </w:t>
      </w:r>
      <w:proofErr w:type="spellStart"/>
      <w:r>
        <w:t>Brais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Lozano González, Carlos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Maciñeiras</w:t>
      </w:r>
      <w:proofErr w:type="spellEnd"/>
      <w:r>
        <w:t xml:space="preserve"> </w:t>
      </w:r>
      <w:proofErr w:type="spellStart"/>
      <w:r>
        <w:t>Veiga</w:t>
      </w:r>
      <w:proofErr w:type="spellEnd"/>
      <w:r>
        <w:t>, Ana Isabel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Manzanares Arias, Jorge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Martínez Álvarez, Daniel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Martínez Ferreiro, Sandra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Martinez</w:t>
      </w:r>
      <w:proofErr w:type="spellEnd"/>
      <w:r>
        <w:t xml:space="preserve"> Pardo, Gonzalo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r>
        <w:t>Martínez Vale, Víctor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Messano</w:t>
      </w:r>
      <w:proofErr w:type="spellEnd"/>
      <w:r>
        <w:t xml:space="preserve"> </w:t>
      </w:r>
      <w:proofErr w:type="spellStart"/>
      <w:r>
        <w:t>Pulian</w:t>
      </w:r>
      <w:proofErr w:type="spellEnd"/>
      <w:r>
        <w:t>, Cristian Federico</w:t>
      </w:r>
    </w:p>
    <w:p w:rsidR="00B14765" w:rsidRDefault="00B14765" w:rsidP="00B14765">
      <w:pPr>
        <w:pStyle w:val="Prrafodelista"/>
        <w:numPr>
          <w:ilvl w:val="0"/>
          <w:numId w:val="1"/>
        </w:numPr>
      </w:pPr>
      <w:proofErr w:type="spellStart"/>
      <w:r>
        <w:t>Mociño</w:t>
      </w:r>
      <w:proofErr w:type="spellEnd"/>
      <w:r>
        <w:t xml:space="preserve"> Feijoo, Isaac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Molina </w:t>
      </w:r>
      <w:proofErr w:type="spellStart"/>
      <w:r>
        <w:t>Anfruns</w:t>
      </w:r>
      <w:proofErr w:type="spellEnd"/>
      <w:r>
        <w:t>, Anna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Moreira </w:t>
      </w:r>
      <w:proofErr w:type="spellStart"/>
      <w:r>
        <w:t>Hervella</w:t>
      </w:r>
      <w:proofErr w:type="spellEnd"/>
      <w:r>
        <w:t>, Juan Antonio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Morodo</w:t>
      </w:r>
      <w:proofErr w:type="spellEnd"/>
      <w:r>
        <w:t xml:space="preserve"> del Río, José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Nogueira Vázquez, Daniel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Nogueiras</w:t>
      </w:r>
      <w:proofErr w:type="spellEnd"/>
      <w:r>
        <w:t xml:space="preserve"> </w:t>
      </w:r>
      <w:proofErr w:type="spellStart"/>
      <w:r>
        <w:t>Nogueiras</w:t>
      </w:r>
      <w:proofErr w:type="spellEnd"/>
      <w:r>
        <w:t>, Paula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Novoa Bar, Sara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Núñez Remacho, Virginia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Palomares Rodríguez, Nicanor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Pardo Rodríguez, Juan Andrés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Pedrido</w:t>
      </w:r>
      <w:proofErr w:type="spellEnd"/>
      <w:r>
        <w:t xml:space="preserve"> Mariño, Fernando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Peña González, María José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Pereira Primo Ribeiro, </w:t>
      </w:r>
      <w:proofErr w:type="spellStart"/>
      <w:r>
        <w:t>Gleciene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Pereira </w:t>
      </w:r>
      <w:proofErr w:type="spellStart"/>
      <w:r>
        <w:t>Veloso</w:t>
      </w:r>
      <w:proofErr w:type="spellEnd"/>
      <w:r>
        <w:t>, Lucía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Piñeiro Rodríguez, Marta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Porto </w:t>
      </w:r>
      <w:proofErr w:type="spellStart"/>
      <w:r>
        <w:t>Freijeiro</w:t>
      </w:r>
      <w:proofErr w:type="spellEnd"/>
      <w:r>
        <w:t>, Yago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Rivera Alfaro, Laura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Rivera Piñeiro, Alicia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Álvarez, Lucía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Rodriguez</w:t>
      </w:r>
      <w:proofErr w:type="spellEnd"/>
      <w:r>
        <w:t xml:space="preserve"> Barros, pablo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Rodríguez </w:t>
      </w:r>
      <w:proofErr w:type="spellStart"/>
      <w:r>
        <w:t>Baston</w:t>
      </w:r>
      <w:proofErr w:type="spellEnd"/>
      <w:r>
        <w:t>, Javier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Rodriguez</w:t>
      </w:r>
      <w:proofErr w:type="spellEnd"/>
      <w:r>
        <w:t xml:space="preserve"> Cardero, Albano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Castro, Diego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Cid, Óscar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De uña, Ana María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Fernández, Blanca Rosa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lastRenderedPageBreak/>
        <w:t xml:space="preserve">Rodríguez </w:t>
      </w:r>
      <w:proofErr w:type="spellStart"/>
      <w:r>
        <w:t>Gerpe</w:t>
      </w:r>
      <w:proofErr w:type="spellEnd"/>
      <w:r>
        <w:t>, Pablo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Rodríguez Pena, Carlos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Sánchez Hidalgo, Estefanía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Santalla</w:t>
      </w:r>
      <w:proofErr w:type="spellEnd"/>
      <w:r>
        <w:t xml:space="preserve"> , Sara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Seara</w:t>
      </w:r>
      <w:proofErr w:type="spellEnd"/>
      <w:r>
        <w:t xml:space="preserve"> </w:t>
      </w:r>
      <w:proofErr w:type="spellStart"/>
      <w:r>
        <w:t>Erlewein</w:t>
      </w:r>
      <w:proofErr w:type="spellEnd"/>
      <w:r>
        <w:t>, Claus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Servera</w:t>
      </w:r>
      <w:proofErr w:type="spellEnd"/>
      <w:r>
        <w:t xml:space="preserve"> </w:t>
      </w:r>
      <w:proofErr w:type="spellStart"/>
      <w:r>
        <w:t>Gumbau</w:t>
      </w:r>
      <w:proofErr w:type="spellEnd"/>
      <w:r>
        <w:t>, Julia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Sgiarovello</w:t>
      </w:r>
      <w:proofErr w:type="spellEnd"/>
      <w:r>
        <w:t xml:space="preserve"> Fuentes, Silvina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Simón Cortés, Rubén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Soria García, Luis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Soutullo</w:t>
      </w:r>
      <w:proofErr w:type="spellEnd"/>
      <w:r>
        <w:t xml:space="preserve"> Mato, Adrián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Taboada Rodríguez, Sofía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Tamborini</w:t>
      </w:r>
      <w:proofErr w:type="spellEnd"/>
      <w:r>
        <w:t xml:space="preserve"> Sierra, Ángela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Torres Iglesias, Diego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Torres López, Nerea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Troitiño</w:t>
      </w:r>
      <w:proofErr w:type="spellEnd"/>
      <w:r>
        <w:t xml:space="preserve"> Blanco, Cesáreo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 xml:space="preserve">Valenzuela </w:t>
      </w:r>
      <w:proofErr w:type="spellStart"/>
      <w:r>
        <w:t>Volkwein</w:t>
      </w:r>
      <w:proofErr w:type="spellEnd"/>
      <w:r>
        <w:t>, Claudia Macarena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Varela Martínez, Paula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Vázquez Díaz, María Alicia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Vázquez Pérez, Daniel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Veloso</w:t>
      </w:r>
      <w:proofErr w:type="spellEnd"/>
      <w:r>
        <w:t xml:space="preserve"> Martínez, </w:t>
      </w:r>
      <w:proofErr w:type="spellStart"/>
      <w:r>
        <w:t>Xaime</w:t>
      </w:r>
      <w:proofErr w:type="spellEnd"/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Vidal Fernández, Ignacio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proofErr w:type="spellStart"/>
      <w:r>
        <w:t>Vilariño</w:t>
      </w:r>
      <w:proofErr w:type="spellEnd"/>
      <w:r>
        <w:t xml:space="preserve"> </w:t>
      </w:r>
      <w:proofErr w:type="spellStart"/>
      <w:r>
        <w:t>Salgueiro</w:t>
      </w:r>
      <w:proofErr w:type="spellEnd"/>
      <w:r>
        <w:t>, Nerea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Vilas Estévez, Benito</w:t>
      </w:r>
    </w:p>
    <w:p w:rsidR="00B14765" w:rsidRDefault="00B14765" w:rsidP="00B14765">
      <w:pPr>
        <w:pStyle w:val="Prrafodelista"/>
        <w:numPr>
          <w:ilvl w:val="0"/>
          <w:numId w:val="1"/>
        </w:numPr>
        <w:tabs>
          <w:tab w:val="left" w:pos="851"/>
        </w:tabs>
      </w:pPr>
      <w:r>
        <w:t>Villanueva Iglesias, Carlos</w:t>
      </w:r>
    </w:p>
    <w:p w:rsidR="00B14765" w:rsidRDefault="00B14765" w:rsidP="00B14765">
      <w:pPr>
        <w:ind w:left="360"/>
      </w:pPr>
    </w:p>
    <w:p w:rsidR="00535000" w:rsidRPr="000244FD" w:rsidRDefault="00535000" w:rsidP="000244FD"/>
    <w:sectPr w:rsidR="00535000" w:rsidRPr="000244FD" w:rsidSect="005350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701" w:bottom="1418" w:left="2155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C95" w:rsidRDefault="00D01C95" w:rsidP="00535000">
      <w:r>
        <w:separator/>
      </w:r>
    </w:p>
  </w:endnote>
  <w:endnote w:type="continuationSeparator" w:id="0">
    <w:p w:rsidR="00D01C95" w:rsidRDefault="00D01C95" w:rsidP="0053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New Baskerville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BaskervilleStd-Roman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C95" w:rsidRDefault="00D01C95" w:rsidP="00535000">
      <w:r>
        <w:separator/>
      </w:r>
    </w:p>
  </w:footnote>
  <w:footnote w:type="continuationSeparator" w:id="0">
    <w:p w:rsidR="00D01C95" w:rsidRDefault="00D01C95" w:rsidP="00535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410"/>
      <w:gridCol w:w="1842"/>
      <w:gridCol w:w="1276"/>
    </w:tblGrid>
    <w:tr w:rsidR="00535000" w:rsidRPr="00535000" w:rsidTr="00D15C7C">
      <w:trPr>
        <w:trHeight w:val="1356"/>
      </w:trPr>
      <w:tc>
        <w:tcPr>
          <w:tcW w:w="4712" w:type="dxa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7216" behindDoc="0" locked="0" layoutInCell="1" allowOverlap="1" wp14:anchorId="39111FA8" wp14:editId="60F84287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3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rPr>
              <w:rFonts w:ascii="Cambria" w:eastAsia="Cambria" w:hAnsi="Cambria"/>
              <w:lang w:val="es-ES_tradnl"/>
            </w:rPr>
          </w:pPr>
        </w:p>
      </w:tc>
      <w:tc>
        <w:tcPr>
          <w:tcW w:w="2410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B83737" w:rsidRDefault="00B83737" w:rsidP="00B83737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 xml:space="preserve"> de</w:t>
          </w:r>
        </w:p>
        <w:p w:rsidR="00535000" w:rsidRPr="00D15C7C" w:rsidRDefault="00B83737" w:rsidP="00B83737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Historia</w:t>
          </w:r>
        </w:p>
      </w:tc>
      <w:tc>
        <w:tcPr>
          <w:tcW w:w="1842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</w:p>
      </w:tc>
      <w:tc>
        <w:tcPr>
          <w:tcW w:w="1276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D15C7C" w:rsidRDefault="00B83737" w:rsidP="00D15C7C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>
            <w:rPr>
              <w:rFonts w:ascii="ITC New Baskerville Std" w:hAnsi="ITC New Baskerville Std" w:cs="NewBaskervilleStd-Roman"/>
              <w:noProof/>
              <w:sz w:val="16"/>
              <w:szCs w:val="16"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2F1D0E5C" wp14:editId="08BCA6AF">
                <wp:simplePos x="0" y="0"/>
                <wp:positionH relativeFrom="column">
                  <wp:posOffset>102870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Through wrapText="bothSides">
                  <wp:wrapPolygon edited="0">
                    <wp:start x="5474" y="0"/>
                    <wp:lineTo x="1369" y="3557"/>
                    <wp:lineTo x="0" y="5929"/>
                    <wp:lineTo x="0" y="18379"/>
                    <wp:lineTo x="684" y="20750"/>
                    <wp:lineTo x="19844" y="20750"/>
                    <wp:lineTo x="21212" y="18379"/>
                    <wp:lineTo x="21212" y="5929"/>
                    <wp:lineTo x="19844" y="3557"/>
                    <wp:lineTo x="15738" y="0"/>
                    <wp:lineTo x="5474" y="0"/>
                  </wp:wrapPolygon>
                </wp:wrapThrough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35000" w:rsidRPr="00535000" w:rsidRDefault="00535000" w:rsidP="005350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701"/>
      <w:gridCol w:w="1559"/>
    </w:tblGrid>
    <w:tr w:rsidR="00535000" w:rsidRPr="00535000" w:rsidTr="00B83737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jc w:val="center"/>
            <w:rPr>
              <w:rFonts w:ascii="Cambria" w:eastAsia="Cambria" w:hAnsi="Cambria"/>
              <w:sz w:val="21"/>
              <w:lang w:val="es-ES_tradnl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5E356BC5" wp14:editId="427446A6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2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rPr>
              <w:rFonts w:ascii="Cambria" w:eastAsia="Cambria" w:hAnsi="Cambria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B2564" w:rsidRDefault="005B2564" w:rsidP="005B2564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F</w:t>
          </w:r>
          <w:r w:rsidR="00EA2A32"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 xml:space="preserve"> de</w:t>
          </w:r>
        </w:p>
        <w:p w:rsidR="0025766D" w:rsidRPr="005B2564" w:rsidRDefault="00B83737" w:rsidP="005B2564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lang w:val="es-ES_tradnl" w:eastAsia="es-ES"/>
            </w:rPr>
            <w:t>Historia</w:t>
          </w:r>
        </w:p>
      </w:tc>
      <w:tc>
        <w:tcPr>
          <w:tcW w:w="1701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B83737" w:rsidP="00535000">
          <w:pPr>
            <w:pStyle w:val="Prrafobsico"/>
            <w:suppressAutoHyphens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01C71F3B" wp14:editId="4F05D481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D15C7C" w:rsidRDefault="00D15C7C" w:rsidP="00535000">
          <w:pPr>
            <w:pStyle w:val="Encabezado"/>
            <w:rPr>
              <w:rFonts w:eastAsia="Cambria"/>
              <w:sz w:val="16"/>
              <w:szCs w:val="16"/>
              <w:lang w:val="es-ES_tradnl"/>
            </w:rPr>
          </w:pPr>
        </w:p>
        <w:p w:rsidR="00D15C7C" w:rsidRPr="00535000" w:rsidRDefault="00D15C7C" w:rsidP="00535000">
          <w:pPr>
            <w:pStyle w:val="Encabezado"/>
            <w:rPr>
              <w:rFonts w:eastAsia="Cambria"/>
              <w:sz w:val="16"/>
              <w:szCs w:val="16"/>
              <w:lang w:val="es-ES_tradnl"/>
            </w:rPr>
          </w:pPr>
        </w:p>
      </w:tc>
    </w:tr>
    <w:tr w:rsidR="00535000" w:rsidRPr="00535000" w:rsidTr="00B83737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:rsidR="00535000" w:rsidRPr="00535000" w:rsidRDefault="00535000" w:rsidP="00535000">
          <w:pPr>
            <w:pStyle w:val="Encabezado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rPr>
              <w:rFonts w:ascii="Cambria" w:eastAsia="Cambria" w:hAnsi="Cambria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Campus universitario</w:t>
          </w:r>
        </w:p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32004 Ourense</w:t>
          </w:r>
        </w:p>
        <w:p w:rsidR="00535000" w:rsidRPr="00535000" w:rsidRDefault="00067FE5" w:rsidP="00067FE5">
          <w:pPr>
            <w:pStyle w:val="Encabezado"/>
            <w:rPr>
              <w:rFonts w:eastAsia="Cambria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España</w:t>
          </w:r>
        </w:p>
      </w:tc>
      <w:tc>
        <w:tcPr>
          <w:tcW w:w="1701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 xml:space="preserve">Tel. 988 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387 101</w:t>
          </w:r>
        </w:p>
        <w:p w:rsidR="00535000" w:rsidRPr="00535000" w:rsidRDefault="00067FE5" w:rsidP="00067FE5">
          <w:pPr>
            <w:pStyle w:val="Prrafobsico"/>
            <w:suppressAutoHyphens/>
            <w:spacing w:line="240" w:lineRule="auto"/>
            <w:rPr>
              <w:rFonts w:ascii="ITC New Baskerville Std" w:hAnsi="ITC New Baskerville Std" w:cs="NewBaskervilleStd-Roman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z w:val="16"/>
              <w:szCs w:val="16"/>
              <w:lang w:val="es-ES_tradnl" w:eastAsia="es-ES"/>
            </w:rPr>
            <w:t>Fax 988 3</w:t>
          </w:r>
          <w:r w:rsidR="00B83737">
            <w:rPr>
              <w:rFonts w:ascii="NewBaskervilleStd-Roman" w:hAnsi="NewBaskervilleStd-Roman" w:cs="NewBaskervilleStd-Roman"/>
              <w:sz w:val="16"/>
              <w:szCs w:val="16"/>
              <w:lang w:val="es-ES_tradnl" w:eastAsia="es-ES"/>
            </w:rPr>
            <w:t>87 159</w:t>
          </w:r>
        </w:p>
      </w:tc>
      <w:tc>
        <w:tcPr>
          <w:tcW w:w="1559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282A6D" w:rsidP="00067FE5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historia.uvigo.es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 xml:space="preserve"> sdefho@uvigo.es</w:t>
          </w:r>
        </w:p>
        <w:p w:rsidR="00535000" w:rsidRPr="00D41AEF" w:rsidRDefault="00535000" w:rsidP="0025766D">
          <w:pPr>
            <w:widowControl w:val="0"/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:rsidR="00535000" w:rsidRDefault="005350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75C26"/>
    <w:multiLevelType w:val="hybridMultilevel"/>
    <w:tmpl w:val="CD46A1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4FD"/>
    <w:rsid w:val="000244FD"/>
    <w:rsid w:val="0005327F"/>
    <w:rsid w:val="00067FE5"/>
    <w:rsid w:val="000C1741"/>
    <w:rsid w:val="000E77EE"/>
    <w:rsid w:val="00230BDB"/>
    <w:rsid w:val="0025766D"/>
    <w:rsid w:val="002678AF"/>
    <w:rsid w:val="00282A6D"/>
    <w:rsid w:val="002C35E2"/>
    <w:rsid w:val="003223A1"/>
    <w:rsid w:val="003D2B25"/>
    <w:rsid w:val="003F300A"/>
    <w:rsid w:val="004C57E8"/>
    <w:rsid w:val="00535000"/>
    <w:rsid w:val="005B2564"/>
    <w:rsid w:val="007053E9"/>
    <w:rsid w:val="00784D15"/>
    <w:rsid w:val="007D4FDB"/>
    <w:rsid w:val="00920A03"/>
    <w:rsid w:val="009373B5"/>
    <w:rsid w:val="009E0470"/>
    <w:rsid w:val="00A24E1A"/>
    <w:rsid w:val="00AB359E"/>
    <w:rsid w:val="00B14765"/>
    <w:rsid w:val="00B65725"/>
    <w:rsid w:val="00B83737"/>
    <w:rsid w:val="00C47190"/>
    <w:rsid w:val="00C621B5"/>
    <w:rsid w:val="00D01C95"/>
    <w:rsid w:val="00D15C7C"/>
    <w:rsid w:val="00D41AEF"/>
    <w:rsid w:val="00DC05F4"/>
    <w:rsid w:val="00E42BD8"/>
    <w:rsid w:val="00EA2A32"/>
    <w:rsid w:val="00FA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147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53500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Ttulo1Car">
    <w:name w:val="Título 1 Car"/>
    <w:link w:val="Ttulo1"/>
    <w:rsid w:val="00535000"/>
    <w:rPr>
      <w:rFonts w:ascii="ITC New Baskerville Std" w:eastAsia="Times New Roman" w:hAnsi="ITC New Baskerville Std" w:cs="Arial"/>
      <w:bCs/>
      <w:color w:val="717040"/>
      <w:spacing w:val="-8"/>
      <w:kern w:val="32"/>
      <w:position w:val="4"/>
      <w:sz w:val="32"/>
      <w:szCs w:val="32"/>
      <w:lang w:val="gl-E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rPr>
      <w:sz w:val="17"/>
      <w:szCs w:val="20"/>
    </w:rPr>
  </w:style>
  <w:style w:type="paragraph" w:customStyle="1" w:styleId="Destinatarionome">
    <w:name w:val="Destinatario_nome"/>
    <w:basedOn w:val="Normal"/>
    <w:rsid w:val="00535000"/>
    <w:pPr>
      <w:spacing w:before="120"/>
    </w:pPr>
    <w:rPr>
      <w:sz w:val="26"/>
      <w:szCs w:val="20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B147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147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53500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iPriority w:val="99"/>
    <w:unhideWhenUsed/>
    <w:rsid w:val="00535000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Ttulo1Car">
    <w:name w:val="Título 1 Car"/>
    <w:link w:val="Ttulo1"/>
    <w:rsid w:val="00535000"/>
    <w:rPr>
      <w:rFonts w:ascii="ITC New Baskerville Std" w:eastAsia="Times New Roman" w:hAnsi="ITC New Baskerville Std" w:cs="Arial"/>
      <w:bCs/>
      <w:color w:val="717040"/>
      <w:spacing w:val="-8"/>
      <w:kern w:val="32"/>
      <w:position w:val="4"/>
      <w:sz w:val="32"/>
      <w:szCs w:val="32"/>
      <w:lang w:val="gl-E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rPr>
      <w:sz w:val="17"/>
      <w:szCs w:val="20"/>
    </w:rPr>
  </w:style>
  <w:style w:type="paragraph" w:customStyle="1" w:styleId="Destinatarionome">
    <w:name w:val="Destinatario_nome"/>
    <w:basedOn w:val="Normal"/>
    <w:rsid w:val="00535000"/>
    <w:pPr>
      <w:spacing w:before="120"/>
    </w:pPr>
    <w:rPr>
      <w:sz w:val="26"/>
      <w:szCs w:val="20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B14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.default-PC\Desktop\Carta%20Facultade%20de%20Historia%20Q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43E7B4-FEA9-4290-BDBE-63394F0B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Facultade de Historia Q.dotx</Template>
  <TotalTime>8</TotalTime>
  <Pages>4</Pages>
  <Words>531</Words>
  <Characters>2921</Characters>
  <Application>Microsoft Office Word</Application>
  <DocSecurity>0</DocSecurity>
  <Lines>24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Carta Facultade de Dereito</vt:lpstr>
      <vt:lpstr>Carta Facultade de Dereito</vt:lpstr>
      <vt:lpstr>Como usar a plantilla</vt:lpstr>
      <vt:lpstr>    Encabezado da plantilla</vt:lpstr>
      <vt:lpstr>    Primeira e segunda páxina da carta</vt:lpstr>
      <vt:lpstr>    Estilos de texto</vt:lpstr>
    </vt:vector>
  </TitlesOfParts>
  <Company>Universidade de Vigo</Company>
  <LinksUpToDate>false</LinksUpToDate>
  <CharactersWithSpaces>3446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Facultade de Dereito</dc:title>
  <dc:creator>default</dc:creator>
  <cp:lastModifiedBy>default</cp:lastModifiedBy>
  <cp:revision>1</cp:revision>
  <dcterms:created xsi:type="dcterms:W3CDTF">2017-10-16T07:22:00Z</dcterms:created>
  <dcterms:modified xsi:type="dcterms:W3CDTF">2017-10-16T10:07:00Z</dcterms:modified>
</cp:coreProperties>
</file>